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34DA1" w14:textId="77777777" w:rsidR="00AF03EB" w:rsidRPr="003D0E51" w:rsidRDefault="00AF03EB" w:rsidP="003D0E51">
      <w:pPr>
        <w:spacing w:before="30" w:after="30" w:line="280" w:lineRule="auto"/>
        <w:rPr>
          <w:rFonts w:ascii="Cambria" w:hAnsi="Cambria"/>
          <w:color w:val="000000"/>
          <w:sz w:val="22"/>
          <w:szCs w:val="22"/>
        </w:rPr>
      </w:pPr>
    </w:p>
    <w:p w14:paraId="656CD0D8" w14:textId="77777777" w:rsidR="003D0E51" w:rsidRPr="005D565B" w:rsidRDefault="003D0E51" w:rsidP="003D0E51">
      <w:pPr>
        <w:spacing w:before="20" w:after="20" w:line="280" w:lineRule="auto"/>
        <w:jc w:val="center"/>
        <w:rPr>
          <w:rFonts w:ascii="Cambria" w:hAnsi="Cambria"/>
          <w:color w:val="000000"/>
          <w:sz w:val="28"/>
          <w:szCs w:val="28"/>
        </w:rPr>
      </w:pPr>
      <w:r w:rsidRPr="005D565B">
        <w:rPr>
          <w:rFonts w:ascii="Cambria" w:hAnsi="Cambria"/>
          <w:b/>
          <w:bCs/>
          <w:color w:val="000000"/>
          <w:sz w:val="28"/>
          <w:szCs w:val="28"/>
        </w:rPr>
        <w:t>MODULO DI DOMANDA</w:t>
      </w:r>
    </w:p>
    <w:p w14:paraId="1A94D2E0" w14:textId="77777777" w:rsidR="003D0E51" w:rsidRPr="005D565B" w:rsidRDefault="003D0E51" w:rsidP="003D0E51">
      <w:pPr>
        <w:spacing w:before="20" w:after="60" w:line="280" w:lineRule="auto"/>
        <w:jc w:val="center"/>
        <w:rPr>
          <w:rFonts w:ascii="Cambria" w:hAnsi="Cambria"/>
          <w:color w:val="000000"/>
          <w:sz w:val="28"/>
          <w:szCs w:val="28"/>
        </w:rPr>
      </w:pPr>
      <w:r w:rsidRPr="005D565B">
        <w:rPr>
          <w:rFonts w:ascii="Cambria" w:hAnsi="Cambria"/>
          <w:b/>
          <w:bCs/>
          <w:color w:val="000000"/>
        </w:rPr>
        <w:t>MANIFESTAZIONE DI INTERESSE – AVVISO PUBBLICO DISTRETTI PEREQUATIVI</w:t>
      </w:r>
    </w:p>
    <w:p w14:paraId="5A6A9E23" w14:textId="77777777" w:rsidR="003D0E51" w:rsidRPr="003D0E51" w:rsidRDefault="003D0E51" w:rsidP="003D0E51">
      <w:pPr>
        <w:pBdr>
          <w:bottom w:val="single" w:sz="3" w:space="1" w:color="AAAAAA"/>
        </w:pBdr>
        <w:spacing w:before="40" w:after="40" w:line="280" w:lineRule="auto"/>
        <w:rPr>
          <w:rFonts w:ascii="Cambria" w:hAnsi="Cambria"/>
          <w:color w:val="000000"/>
          <w:sz w:val="22"/>
          <w:szCs w:val="22"/>
        </w:rPr>
      </w:pPr>
    </w:p>
    <w:p w14:paraId="4741787C" w14:textId="77777777" w:rsidR="003D0E51" w:rsidRPr="003D0E51" w:rsidRDefault="003D0E51" w:rsidP="003D0E51">
      <w:pPr>
        <w:spacing w:before="30" w:after="30" w:line="280" w:lineRule="auto"/>
        <w:rPr>
          <w:rFonts w:ascii="Cambria" w:hAnsi="Cambria"/>
          <w:color w:val="000000"/>
          <w:sz w:val="22"/>
          <w:szCs w:val="22"/>
        </w:rPr>
      </w:pPr>
    </w:p>
    <w:p w14:paraId="35B809BC" w14:textId="77777777" w:rsidR="003D0E51" w:rsidRPr="003D0E51" w:rsidRDefault="003D0E51" w:rsidP="005D565B">
      <w:pPr>
        <w:spacing w:before="80" w:after="80" w:line="280" w:lineRule="auto"/>
        <w:jc w:val="right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i/>
          <w:iCs/>
          <w:color w:val="000000"/>
          <w:sz w:val="22"/>
          <w:szCs w:val="22"/>
        </w:rPr>
        <w:t>Al Responsabile del Settore Tecnico</w:t>
      </w:r>
    </w:p>
    <w:p w14:paraId="705A3F38" w14:textId="77777777" w:rsidR="003D0E51" w:rsidRPr="003D0E51" w:rsidRDefault="003D0E51" w:rsidP="005D565B">
      <w:pPr>
        <w:spacing w:before="80" w:after="80" w:line="280" w:lineRule="auto"/>
        <w:jc w:val="right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i/>
          <w:iCs/>
          <w:color w:val="000000"/>
          <w:sz w:val="22"/>
          <w:szCs w:val="22"/>
        </w:rPr>
        <w:t>Comune di Sarconi (PZ)</w:t>
      </w:r>
    </w:p>
    <w:p w14:paraId="513843F3" w14:textId="5C8D08E1" w:rsidR="003D0E51" w:rsidRDefault="003D0E51" w:rsidP="005D565B">
      <w:pPr>
        <w:spacing w:before="20" w:after="60" w:line="280" w:lineRule="auto"/>
        <w:jc w:val="right"/>
        <w:rPr>
          <w:rFonts w:ascii="Cambria" w:hAnsi="Cambria"/>
          <w:i/>
          <w:iCs/>
          <w:color w:val="000000"/>
          <w:sz w:val="22"/>
          <w:szCs w:val="22"/>
        </w:rPr>
      </w:pPr>
      <w:r w:rsidRPr="003D0E51">
        <w:rPr>
          <w:rFonts w:ascii="Cambria" w:hAnsi="Cambria"/>
          <w:i/>
          <w:iCs/>
          <w:color w:val="000000"/>
          <w:sz w:val="22"/>
          <w:szCs w:val="22"/>
        </w:rPr>
        <w:t xml:space="preserve">PEC: </w:t>
      </w:r>
      <w:hyperlink r:id="rId7" w:history="1">
        <w:r w:rsidR="005D565B" w:rsidRPr="008B7689">
          <w:rPr>
            <w:rStyle w:val="Collegamentoipertestuale"/>
            <w:rFonts w:ascii="Cambria" w:hAnsi="Cambria"/>
            <w:i/>
            <w:iCs/>
            <w:sz w:val="22"/>
            <w:szCs w:val="22"/>
          </w:rPr>
          <w:t>comune.sarconi@cert.ruparbasilicata.it</w:t>
        </w:r>
      </w:hyperlink>
    </w:p>
    <w:p w14:paraId="599F123D" w14:textId="5A45FAF9" w:rsidR="005D565B" w:rsidRDefault="005D565B" w:rsidP="005D565B">
      <w:pPr>
        <w:spacing w:before="20" w:after="60" w:line="280" w:lineRule="auto"/>
        <w:jc w:val="right"/>
        <w:rPr>
          <w:rFonts w:ascii="Cambria" w:hAnsi="Cambria"/>
          <w:i/>
          <w:iCs/>
          <w:color w:val="000000"/>
          <w:sz w:val="22"/>
          <w:szCs w:val="22"/>
        </w:rPr>
      </w:pPr>
    </w:p>
    <w:p w14:paraId="49BA1120" w14:textId="77777777" w:rsidR="005D565B" w:rsidRPr="003D0E51" w:rsidRDefault="005D565B" w:rsidP="005D565B">
      <w:pPr>
        <w:spacing w:before="20" w:after="60" w:line="280" w:lineRule="auto"/>
        <w:jc w:val="right"/>
        <w:rPr>
          <w:rFonts w:ascii="Cambria" w:hAnsi="Cambria"/>
          <w:color w:val="000000"/>
          <w:sz w:val="22"/>
          <w:szCs w:val="22"/>
        </w:rPr>
      </w:pPr>
    </w:p>
    <w:p w14:paraId="76939DD0" w14:textId="77777777" w:rsidR="003D0E51" w:rsidRPr="003D0E51" w:rsidRDefault="003D0E51" w:rsidP="003D0E51">
      <w:pPr>
        <w:spacing w:before="4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Il/La sottoscritto/a ____________________________________________________________________________</w:t>
      </w:r>
    </w:p>
    <w:p w14:paraId="181A1AEB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 xml:space="preserve">nato/a </w:t>
      </w:r>
      <w:proofErr w:type="spellStart"/>
      <w:r w:rsidRPr="003D0E51">
        <w:rPr>
          <w:rFonts w:ascii="Cambria" w:hAnsi="Cambria"/>
          <w:color w:val="000000"/>
          <w:sz w:val="22"/>
          <w:szCs w:val="22"/>
        </w:rPr>
        <w:t>a</w:t>
      </w:r>
      <w:proofErr w:type="spellEnd"/>
      <w:r w:rsidRPr="003D0E51">
        <w:rPr>
          <w:rFonts w:ascii="Cambria" w:hAnsi="Cambria"/>
          <w:color w:val="000000"/>
          <w:sz w:val="22"/>
          <w:szCs w:val="22"/>
        </w:rPr>
        <w:t xml:space="preserve"> _________________________________________________ il ___________________________________</w:t>
      </w:r>
    </w:p>
    <w:p w14:paraId="3C8761A5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residente/con sede in ______________________________________________ (___) CAP ___________________</w:t>
      </w:r>
    </w:p>
    <w:p w14:paraId="30B9BA3A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Via/Piazza _____________________________________________________________ n. _____________________</w:t>
      </w:r>
    </w:p>
    <w:p w14:paraId="602A2141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Codice fiscale / P. IVA ______________________________________________________________________</w:t>
      </w:r>
    </w:p>
    <w:p w14:paraId="4B4AA0D1" w14:textId="77777777" w:rsidR="003D0E51" w:rsidRPr="003D0E51" w:rsidRDefault="003D0E51" w:rsidP="003D0E51">
      <w:pPr>
        <w:spacing w:before="10" w:after="4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Recapito telefonico ___________________________  PEC / e-mail ___________________________________</w:t>
      </w:r>
    </w:p>
    <w:p w14:paraId="0908427A" w14:textId="77777777" w:rsidR="003D0E51" w:rsidRPr="003D0E51" w:rsidRDefault="003D0E51" w:rsidP="003D0E51">
      <w:pPr>
        <w:spacing w:before="2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nella qualità di (barrare la voce che interessa):</w:t>
      </w:r>
    </w:p>
    <w:p w14:paraId="1CEAFFEA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Proprietario dell'area/immobile</w:t>
      </w:r>
    </w:p>
    <w:p w14:paraId="7E687352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Titolare di diritto reale (specificare: _______________________________________________)</w:t>
      </w:r>
    </w:p>
    <w:p w14:paraId="081CFD4A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Mandatario munito di procura speciale (allegare procura)</w:t>
      </w:r>
    </w:p>
    <w:p w14:paraId="5B2DB3F5" w14:textId="77777777" w:rsidR="003D0E51" w:rsidRPr="003D0E51" w:rsidRDefault="003D0E51" w:rsidP="003D0E51">
      <w:pPr>
        <w:spacing w:before="10" w:after="4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Rappresentante legale della societ</w:t>
      </w:r>
      <w:r w:rsidRPr="003D0E51">
        <w:rPr>
          <w:rFonts w:ascii="Cambria" w:hAnsi="Cambria" w:cs="Cambria"/>
          <w:color w:val="000000"/>
          <w:sz w:val="22"/>
          <w:szCs w:val="22"/>
        </w:rPr>
        <w:t>à</w:t>
      </w:r>
      <w:r w:rsidRPr="003D0E51">
        <w:rPr>
          <w:rFonts w:ascii="Cambria" w:hAnsi="Cambria"/>
          <w:color w:val="000000"/>
          <w:sz w:val="22"/>
          <w:szCs w:val="22"/>
        </w:rPr>
        <w:t>/ente: _________________________________________</w:t>
      </w:r>
    </w:p>
    <w:p w14:paraId="035DA110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In caso di presentazione congiunta, indicare gli altri soggetti partecipanti:</w:t>
      </w:r>
    </w:p>
    <w:p w14:paraId="39F89B3C" w14:textId="77777777" w:rsidR="003D0E51" w:rsidRPr="003D0E51" w:rsidRDefault="003D0E51" w:rsidP="003D0E51">
      <w:pPr>
        <w:spacing w:before="10" w:after="4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___________________________________________________________________________________________</w:t>
      </w:r>
    </w:p>
    <w:p w14:paraId="11681E06" w14:textId="77777777" w:rsidR="003D0E51" w:rsidRPr="003D0E51" w:rsidRDefault="003D0E51" w:rsidP="003D0E51">
      <w:pPr>
        <w:spacing w:before="60" w:after="2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PRESENTA</w:t>
      </w:r>
    </w:p>
    <w:p w14:paraId="62547BC2" w14:textId="77777777" w:rsidR="003D0E51" w:rsidRPr="003D0E51" w:rsidRDefault="003D0E51" w:rsidP="003D0E51">
      <w:pPr>
        <w:spacing w:before="10" w:after="4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manifestazione di interesse, ai sensi del presente Avviso Pubblico, per l'attuazione del Distretto Perequativo (DP) identificato nella Tav. 7.1a del RU come segue:</w:t>
      </w:r>
    </w:p>
    <w:p w14:paraId="5E1CA86D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Denominazione / localizzazione del DP: ______________________________________________________</w:t>
      </w:r>
    </w:p>
    <w:p w14:paraId="0C764D78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 xml:space="preserve">Foglio catastale n. ____________  Particelle </w:t>
      </w:r>
      <w:proofErr w:type="spellStart"/>
      <w:r w:rsidRPr="003D0E51">
        <w:rPr>
          <w:rFonts w:ascii="Cambria" w:hAnsi="Cambria"/>
          <w:color w:val="000000"/>
          <w:sz w:val="22"/>
          <w:szCs w:val="22"/>
        </w:rPr>
        <w:t>nn</w:t>
      </w:r>
      <w:proofErr w:type="spellEnd"/>
      <w:r w:rsidRPr="003D0E51">
        <w:rPr>
          <w:rFonts w:ascii="Cambria" w:hAnsi="Cambria"/>
          <w:color w:val="000000"/>
          <w:sz w:val="22"/>
          <w:szCs w:val="22"/>
        </w:rPr>
        <w:t>. ______________________________________________</w:t>
      </w:r>
    </w:p>
    <w:p w14:paraId="3186AF57" w14:textId="77777777" w:rsidR="003D0E51" w:rsidRPr="003D0E51" w:rsidRDefault="003D0E51" w:rsidP="003D0E51">
      <w:pPr>
        <w:spacing w:before="10" w:after="4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Superficie totale dell'area di proprietà / disponibilità: _________________ mq</w:t>
      </w:r>
    </w:p>
    <w:p w14:paraId="17015FAB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Modalità perequativa prescelta (art. 31, c. 3 NTA):</w:t>
      </w:r>
    </w:p>
    <w:p w14:paraId="2ABFEC67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a) Cessione diretta di aree per l'armatura urbana</w:t>
      </w:r>
    </w:p>
    <w:p w14:paraId="1FDCF79F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b) Cessione gratuita di lotti edificabili al Comune</w:t>
      </w:r>
    </w:p>
    <w:p w14:paraId="7B145E2F" w14:textId="77777777" w:rsidR="003D0E51" w:rsidRPr="003D0E51" w:rsidRDefault="003D0E51" w:rsidP="003D0E51">
      <w:pPr>
        <w:spacing w:before="10" w:after="4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c) Monetizzazione</w:t>
      </w:r>
    </w:p>
    <w:p w14:paraId="576E1F98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Il/La sottoscritto/a dichiara, ai sensi degli artt. 46 e 47 del D.P.R. 445/2000, consapevole delle responsabilità penali in caso di dichiarazione mendace:</w:t>
      </w:r>
    </w:p>
    <w:p w14:paraId="36BEE110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di avere piena disponibilit</w:t>
      </w:r>
      <w:r w:rsidRPr="003D0E51">
        <w:rPr>
          <w:rFonts w:ascii="Cambria" w:hAnsi="Cambria" w:cs="Cambria"/>
          <w:color w:val="000000"/>
          <w:sz w:val="22"/>
          <w:szCs w:val="22"/>
        </w:rPr>
        <w:t>à</w:t>
      </w:r>
      <w:r w:rsidRPr="003D0E51">
        <w:rPr>
          <w:rFonts w:ascii="Cambria" w:hAnsi="Cambria"/>
          <w:color w:val="000000"/>
          <w:sz w:val="22"/>
          <w:szCs w:val="22"/>
        </w:rPr>
        <w:t xml:space="preserve"> delle aree indicate, a titolo di propriet</w:t>
      </w:r>
      <w:r w:rsidRPr="003D0E51">
        <w:rPr>
          <w:rFonts w:ascii="Cambria" w:hAnsi="Cambria" w:cs="Cambria"/>
          <w:color w:val="000000"/>
          <w:sz w:val="22"/>
          <w:szCs w:val="22"/>
        </w:rPr>
        <w:t>à</w:t>
      </w:r>
      <w:r w:rsidRPr="003D0E51">
        <w:rPr>
          <w:rFonts w:ascii="Cambria" w:hAnsi="Cambria"/>
          <w:color w:val="000000"/>
          <w:sz w:val="22"/>
          <w:szCs w:val="22"/>
        </w:rPr>
        <w:t xml:space="preserve"> / altro diritto (specificare);</w:t>
      </w:r>
    </w:p>
    <w:p w14:paraId="53CCEA4B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di aver preso visione del RU vigente, delle NTA e in particolare dell'art. 31, e di accettare le condizioni del presente Avviso;</w:t>
      </w:r>
    </w:p>
    <w:p w14:paraId="77452406" w14:textId="77777777" w:rsidR="003D0E51" w:rsidRPr="003D0E51" w:rsidRDefault="003D0E51" w:rsidP="003D0E51">
      <w:pPr>
        <w:spacing w:before="10" w:after="6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lastRenderedPageBreak/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di aver preso visione dell'informativa sul trattamento dei dati personali (art. 10 dell'Avviso) e di acconsentire al trattamento dei propri dati ai fini della presente procedura.</w:t>
      </w:r>
    </w:p>
    <w:p w14:paraId="3283DFC9" w14:textId="77777777" w:rsidR="003D0E51" w:rsidRPr="003D0E51" w:rsidRDefault="003D0E51" w:rsidP="003D0E51">
      <w:pPr>
        <w:spacing w:before="2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ALLEGA:</w:t>
      </w:r>
    </w:p>
    <w:p w14:paraId="082CE130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a) Relazione descrittiva</w:t>
      </w:r>
    </w:p>
    <w:p w14:paraId="3CC7A6A2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b) Schema planimetrico di massima</w:t>
      </w:r>
    </w:p>
    <w:p w14:paraId="52507788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c) Stralcio di mappa catastale</w:t>
      </w:r>
    </w:p>
    <w:p w14:paraId="74067EB6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d) Documentazione della disponibilit</w:t>
      </w:r>
      <w:r w:rsidRPr="003D0E51">
        <w:rPr>
          <w:rFonts w:ascii="Cambria" w:hAnsi="Cambria" w:cs="Cambria"/>
          <w:color w:val="000000"/>
          <w:sz w:val="22"/>
          <w:szCs w:val="22"/>
        </w:rPr>
        <w:t>à</w:t>
      </w:r>
      <w:r w:rsidRPr="003D0E51">
        <w:rPr>
          <w:rFonts w:ascii="Cambria" w:hAnsi="Cambria"/>
          <w:color w:val="000000"/>
          <w:sz w:val="22"/>
          <w:szCs w:val="22"/>
        </w:rPr>
        <w:t xml:space="preserve"> delle aree (visure catastali / titolo di propriet</w:t>
      </w:r>
      <w:r w:rsidRPr="003D0E51">
        <w:rPr>
          <w:rFonts w:ascii="Cambria" w:hAnsi="Cambria" w:cs="Cambria"/>
          <w:color w:val="000000"/>
          <w:sz w:val="22"/>
          <w:szCs w:val="22"/>
        </w:rPr>
        <w:t>à</w:t>
      </w:r>
      <w:r w:rsidRPr="003D0E51">
        <w:rPr>
          <w:rFonts w:ascii="Cambria" w:hAnsi="Cambria"/>
          <w:color w:val="000000"/>
          <w:sz w:val="22"/>
          <w:szCs w:val="22"/>
        </w:rPr>
        <w:t>)</w:t>
      </w:r>
    </w:p>
    <w:p w14:paraId="3837F1F2" w14:textId="77777777" w:rsidR="003D0E51" w:rsidRPr="003D0E51" w:rsidRDefault="003D0E51" w:rsidP="003D0E51">
      <w:pPr>
        <w:spacing w:before="80" w:after="8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e) Quadro economico di massima</w:t>
      </w:r>
    </w:p>
    <w:p w14:paraId="5549A50F" w14:textId="77777777" w:rsidR="003D0E51" w:rsidRPr="003D0E51" w:rsidRDefault="003D0E51" w:rsidP="003D0E51">
      <w:pPr>
        <w:spacing w:before="10" w:after="60" w:line="280" w:lineRule="auto"/>
        <w:ind w:left="360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3D0E51">
        <w:rPr>
          <w:rFonts w:ascii="Cambria" w:hAnsi="Cambria"/>
          <w:color w:val="000000"/>
          <w:sz w:val="22"/>
          <w:szCs w:val="22"/>
        </w:rPr>
        <w:t xml:space="preserve">  Procura speciale al tecnico (se presentata tramite mandatario)</w:t>
      </w:r>
    </w:p>
    <w:p w14:paraId="0BFA9C50" w14:textId="77777777" w:rsidR="00D741A6" w:rsidRDefault="00D741A6" w:rsidP="003D0E51">
      <w:pPr>
        <w:spacing w:before="2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</w:p>
    <w:p w14:paraId="6FB0DA37" w14:textId="77777777" w:rsidR="00D741A6" w:rsidRDefault="00D741A6" w:rsidP="003D0E51">
      <w:pPr>
        <w:spacing w:before="2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</w:p>
    <w:p w14:paraId="7E3A75F1" w14:textId="77777777" w:rsidR="00D741A6" w:rsidRDefault="00D741A6" w:rsidP="003D0E51">
      <w:pPr>
        <w:spacing w:before="2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</w:p>
    <w:p w14:paraId="054E099E" w14:textId="6EB0585A" w:rsidR="003D0E51" w:rsidRPr="003D0E51" w:rsidRDefault="003D0E51" w:rsidP="003D0E51">
      <w:pPr>
        <w:spacing w:before="2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Firma del proponente / legale rappresentante</w:t>
      </w:r>
    </w:p>
    <w:p w14:paraId="1DD3ABB9" w14:textId="77777777" w:rsidR="003D0E51" w:rsidRPr="003D0E51" w:rsidRDefault="003D0E51" w:rsidP="003D0E51">
      <w:pPr>
        <w:spacing w:before="4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_____________________________</w:t>
      </w:r>
    </w:p>
    <w:p w14:paraId="577ECDE0" w14:textId="77777777" w:rsidR="00D741A6" w:rsidRDefault="00D741A6" w:rsidP="003D0E51">
      <w:pPr>
        <w:spacing w:before="2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</w:p>
    <w:p w14:paraId="2134C9BC" w14:textId="77777777" w:rsidR="00D741A6" w:rsidRDefault="00D741A6" w:rsidP="003D0E51">
      <w:pPr>
        <w:spacing w:before="2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</w:p>
    <w:p w14:paraId="5C6F89F5" w14:textId="36ACE0B1" w:rsidR="003D0E51" w:rsidRPr="003D0E51" w:rsidRDefault="003D0E51" w:rsidP="003D0E51">
      <w:pPr>
        <w:spacing w:before="2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Per la parte tecnica:</w:t>
      </w:r>
    </w:p>
    <w:p w14:paraId="3E0C6D39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Il/La tecnico/a abilitato/a ___________________________________________________________________</w:t>
      </w:r>
    </w:p>
    <w:p w14:paraId="7DC6E8CA" w14:textId="77777777" w:rsidR="003D0E51" w:rsidRPr="003D0E51" w:rsidRDefault="003D0E51" w:rsidP="003D0E51">
      <w:pPr>
        <w:spacing w:before="10" w:after="1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iscritto/a all'Ordine/Collegio dei ___________________________ della Provincia di ________________</w:t>
      </w:r>
    </w:p>
    <w:p w14:paraId="52DD795B" w14:textId="77777777" w:rsidR="003D0E51" w:rsidRPr="003D0E51" w:rsidRDefault="003D0E51" w:rsidP="003D0E51">
      <w:pPr>
        <w:spacing w:before="10" w:after="4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n. iscrizione _______________________________</w:t>
      </w:r>
    </w:p>
    <w:p w14:paraId="15856829" w14:textId="77777777" w:rsidR="003D0E51" w:rsidRPr="003D0E51" w:rsidRDefault="003D0E51" w:rsidP="003D0E51">
      <w:pPr>
        <w:spacing w:before="40" w:after="80" w:line="280" w:lineRule="auto"/>
        <w:jc w:val="both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Firma ___________________________</w:t>
      </w:r>
    </w:p>
    <w:p w14:paraId="39F9A70A" w14:textId="77777777" w:rsidR="003D0E51" w:rsidRPr="003D0E51" w:rsidRDefault="003D0E51" w:rsidP="003D0E51">
      <w:pPr>
        <w:spacing w:before="80" w:after="80" w:line="280" w:lineRule="auto"/>
        <w:jc w:val="right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Sarconi, _______________________</w:t>
      </w:r>
    </w:p>
    <w:p w14:paraId="398A02AD" w14:textId="77777777" w:rsidR="003D0E51" w:rsidRPr="003D0E51" w:rsidRDefault="003D0E51" w:rsidP="003D0E51">
      <w:pPr>
        <w:spacing w:before="30" w:after="30" w:line="280" w:lineRule="auto"/>
        <w:rPr>
          <w:rFonts w:ascii="Cambria" w:hAnsi="Cambria"/>
          <w:color w:val="000000"/>
          <w:sz w:val="22"/>
          <w:szCs w:val="22"/>
        </w:rPr>
      </w:pPr>
    </w:p>
    <w:p w14:paraId="7E956ABB" w14:textId="77777777" w:rsidR="003D0E51" w:rsidRPr="003D0E51" w:rsidRDefault="003D0E51" w:rsidP="003D0E51">
      <w:pPr>
        <w:spacing w:before="30" w:after="30" w:line="280" w:lineRule="auto"/>
        <w:rPr>
          <w:rFonts w:ascii="Cambria" w:hAnsi="Cambria"/>
          <w:color w:val="000000"/>
          <w:sz w:val="22"/>
          <w:szCs w:val="22"/>
        </w:rPr>
      </w:pPr>
    </w:p>
    <w:p w14:paraId="6D15929C" w14:textId="77777777" w:rsidR="00B06E6F" w:rsidRDefault="00B06E6F" w:rsidP="00B06E6F">
      <w:pPr>
        <w:jc w:val="both"/>
        <w:rPr>
          <w:rFonts w:ascii="Cambria" w:hAnsi="Cambria"/>
        </w:rPr>
      </w:pPr>
    </w:p>
    <w:p w14:paraId="6FA66B8C" w14:textId="77777777" w:rsidR="00B06E6F" w:rsidRDefault="00B06E6F" w:rsidP="00B06E6F">
      <w:pPr>
        <w:jc w:val="both"/>
        <w:rPr>
          <w:rFonts w:ascii="Cambria" w:hAnsi="Cambria"/>
        </w:rPr>
      </w:pPr>
    </w:p>
    <w:p w14:paraId="5E78C3E2" w14:textId="77777777" w:rsidR="00B06E6F" w:rsidRPr="00FE051C" w:rsidRDefault="00B06E6F" w:rsidP="00B06E6F">
      <w:pPr>
        <w:jc w:val="both"/>
        <w:rPr>
          <w:rFonts w:ascii="Cambria" w:hAnsi="Cambria"/>
        </w:rPr>
      </w:pPr>
    </w:p>
    <w:p w14:paraId="198568FF" w14:textId="77777777" w:rsidR="008C3AC9" w:rsidRPr="00705C98" w:rsidRDefault="008C3AC9" w:rsidP="007B3C7D">
      <w:pPr>
        <w:rPr>
          <w:rFonts w:ascii="Cambria" w:hAnsi="Cambria" w:cs="Arial"/>
          <w:b/>
          <w:color w:val="222222"/>
          <w:sz w:val="22"/>
          <w:szCs w:val="22"/>
          <w:lang w:eastAsia="en-US"/>
        </w:rPr>
      </w:pPr>
    </w:p>
    <w:sectPr w:rsidR="008C3AC9" w:rsidRPr="00705C98" w:rsidSect="003D0E51">
      <w:footerReference w:type="even" r:id="rId8"/>
      <w:pgSz w:w="11906" w:h="16838"/>
      <w:pgMar w:top="970" w:right="992" w:bottom="1985" w:left="992" w:header="90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ADA48" w14:textId="77777777" w:rsidR="009A5582" w:rsidRDefault="009A5582">
      <w:r>
        <w:separator/>
      </w:r>
    </w:p>
  </w:endnote>
  <w:endnote w:type="continuationSeparator" w:id="0">
    <w:p w14:paraId="7AA14B30" w14:textId="77777777" w:rsidR="009A5582" w:rsidRDefault="009A5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AED03" w14:textId="77777777" w:rsidR="008B0E5F" w:rsidRDefault="007A72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DCD0" w14:textId="77777777" w:rsidR="009A5582" w:rsidRDefault="009A5582">
      <w:r>
        <w:separator/>
      </w:r>
    </w:p>
  </w:footnote>
  <w:footnote w:type="continuationSeparator" w:id="0">
    <w:p w14:paraId="531A55BC" w14:textId="77777777" w:rsidR="009A5582" w:rsidRDefault="009A5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A10"/>
    <w:multiLevelType w:val="hybridMultilevel"/>
    <w:tmpl w:val="F9E4637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C4560"/>
    <w:multiLevelType w:val="hybridMultilevel"/>
    <w:tmpl w:val="6F78DD50"/>
    <w:lvl w:ilvl="0" w:tplc="76F07268">
      <w:start w:val="62"/>
      <w:numFmt w:val="decimalZero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F3307"/>
    <w:multiLevelType w:val="hybridMultilevel"/>
    <w:tmpl w:val="896466EE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62303E"/>
    <w:multiLevelType w:val="hybridMultilevel"/>
    <w:tmpl w:val="E49CE664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 w15:restartNumberingAfterBreak="0">
    <w:nsid w:val="175C5709"/>
    <w:multiLevelType w:val="hybridMultilevel"/>
    <w:tmpl w:val="5FAEF8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D2B75"/>
    <w:multiLevelType w:val="hybridMultilevel"/>
    <w:tmpl w:val="AE08E5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53E9B"/>
    <w:multiLevelType w:val="hybridMultilevel"/>
    <w:tmpl w:val="2ACAF0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B11A2"/>
    <w:multiLevelType w:val="hybridMultilevel"/>
    <w:tmpl w:val="E2B2453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AB3B01"/>
    <w:multiLevelType w:val="hybridMultilevel"/>
    <w:tmpl w:val="5024C9C4"/>
    <w:lvl w:ilvl="0" w:tplc="A33803D4">
      <w:start w:val="62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9825C2"/>
    <w:multiLevelType w:val="hybridMultilevel"/>
    <w:tmpl w:val="6F92BC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F11B9"/>
    <w:multiLevelType w:val="hybridMultilevel"/>
    <w:tmpl w:val="3CAAC1BE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47640457"/>
    <w:multiLevelType w:val="hybridMultilevel"/>
    <w:tmpl w:val="7F8208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76837"/>
    <w:multiLevelType w:val="hybridMultilevel"/>
    <w:tmpl w:val="9E6C30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1F2749"/>
    <w:multiLevelType w:val="hybridMultilevel"/>
    <w:tmpl w:val="06729E70"/>
    <w:lvl w:ilvl="0" w:tplc="B7FA982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9E56808"/>
    <w:multiLevelType w:val="hybridMultilevel"/>
    <w:tmpl w:val="740C4B6A"/>
    <w:lvl w:ilvl="0" w:tplc="2CF62E0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C618A"/>
    <w:multiLevelType w:val="hybridMultilevel"/>
    <w:tmpl w:val="923474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097C48"/>
    <w:multiLevelType w:val="hybridMultilevel"/>
    <w:tmpl w:val="61EC29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E0B57"/>
    <w:multiLevelType w:val="hybridMultilevel"/>
    <w:tmpl w:val="6F5A49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C73CF9"/>
    <w:multiLevelType w:val="hybridMultilevel"/>
    <w:tmpl w:val="C0562E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DE325B"/>
    <w:multiLevelType w:val="hybridMultilevel"/>
    <w:tmpl w:val="28907F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6"/>
  </w:num>
  <w:num w:numId="4">
    <w:abstractNumId w:val="18"/>
  </w:num>
  <w:num w:numId="5">
    <w:abstractNumId w:val="11"/>
  </w:num>
  <w:num w:numId="6">
    <w:abstractNumId w:val="6"/>
  </w:num>
  <w:num w:numId="7">
    <w:abstractNumId w:val="10"/>
  </w:num>
  <w:num w:numId="8">
    <w:abstractNumId w:val="3"/>
  </w:num>
  <w:num w:numId="9">
    <w:abstractNumId w:val="0"/>
  </w:num>
  <w:num w:numId="10">
    <w:abstractNumId w:val="9"/>
  </w:num>
  <w:num w:numId="11">
    <w:abstractNumId w:val="8"/>
  </w:num>
  <w:num w:numId="12">
    <w:abstractNumId w:val="1"/>
  </w:num>
  <w:num w:numId="13">
    <w:abstractNumId w:val="13"/>
  </w:num>
  <w:num w:numId="14">
    <w:abstractNumId w:val="2"/>
  </w:num>
  <w:num w:numId="15">
    <w:abstractNumId w:val="12"/>
  </w:num>
  <w:num w:numId="16">
    <w:abstractNumId w:val="7"/>
  </w:num>
  <w:num w:numId="17">
    <w:abstractNumId w:val="4"/>
  </w:num>
  <w:num w:numId="18">
    <w:abstractNumId w:val="19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228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51"/>
    <w:rsid w:val="000128C5"/>
    <w:rsid w:val="000213B6"/>
    <w:rsid w:val="00030CC8"/>
    <w:rsid w:val="0004574F"/>
    <w:rsid w:val="00047079"/>
    <w:rsid w:val="00050C4A"/>
    <w:rsid w:val="000646BB"/>
    <w:rsid w:val="00065160"/>
    <w:rsid w:val="000A2F47"/>
    <w:rsid w:val="000B014B"/>
    <w:rsid w:val="000B3A86"/>
    <w:rsid w:val="000B6780"/>
    <w:rsid w:val="000C1FE0"/>
    <w:rsid w:val="000D0544"/>
    <w:rsid w:val="000E06D7"/>
    <w:rsid w:val="000E4CA8"/>
    <w:rsid w:val="000F1FB7"/>
    <w:rsid w:val="000F4390"/>
    <w:rsid w:val="00104E50"/>
    <w:rsid w:val="00114368"/>
    <w:rsid w:val="00131AF6"/>
    <w:rsid w:val="00132AE2"/>
    <w:rsid w:val="0013756B"/>
    <w:rsid w:val="00150F9B"/>
    <w:rsid w:val="0016061B"/>
    <w:rsid w:val="00163D18"/>
    <w:rsid w:val="00172A81"/>
    <w:rsid w:val="001903B8"/>
    <w:rsid w:val="001A2E02"/>
    <w:rsid w:val="001A7EB8"/>
    <w:rsid w:val="001C2E98"/>
    <w:rsid w:val="001C7F8F"/>
    <w:rsid w:val="001D18F8"/>
    <w:rsid w:val="001E69EF"/>
    <w:rsid w:val="001E6DBF"/>
    <w:rsid w:val="001F18C8"/>
    <w:rsid w:val="0020272D"/>
    <w:rsid w:val="0020392D"/>
    <w:rsid w:val="002060C2"/>
    <w:rsid w:val="00212FB3"/>
    <w:rsid w:val="00214DE3"/>
    <w:rsid w:val="0023400D"/>
    <w:rsid w:val="002518E1"/>
    <w:rsid w:val="00251BC6"/>
    <w:rsid w:val="0025698A"/>
    <w:rsid w:val="00272448"/>
    <w:rsid w:val="00272521"/>
    <w:rsid w:val="00285D73"/>
    <w:rsid w:val="002A0509"/>
    <w:rsid w:val="002C2E12"/>
    <w:rsid w:val="002C6C80"/>
    <w:rsid w:val="002D6278"/>
    <w:rsid w:val="002E56C8"/>
    <w:rsid w:val="002F0E5D"/>
    <w:rsid w:val="002F6382"/>
    <w:rsid w:val="002F6762"/>
    <w:rsid w:val="00300E48"/>
    <w:rsid w:val="00301CD3"/>
    <w:rsid w:val="00304072"/>
    <w:rsid w:val="00305CE1"/>
    <w:rsid w:val="00306DA0"/>
    <w:rsid w:val="003107B4"/>
    <w:rsid w:val="003227D8"/>
    <w:rsid w:val="00343045"/>
    <w:rsid w:val="00355492"/>
    <w:rsid w:val="00367B28"/>
    <w:rsid w:val="00367F1A"/>
    <w:rsid w:val="00371997"/>
    <w:rsid w:val="00380CD7"/>
    <w:rsid w:val="003A13B5"/>
    <w:rsid w:val="003B10AD"/>
    <w:rsid w:val="003B6E71"/>
    <w:rsid w:val="003B7055"/>
    <w:rsid w:val="003C5A76"/>
    <w:rsid w:val="003C5BE9"/>
    <w:rsid w:val="003C709F"/>
    <w:rsid w:val="003D0E51"/>
    <w:rsid w:val="003D3A1F"/>
    <w:rsid w:val="003F4125"/>
    <w:rsid w:val="003F7B11"/>
    <w:rsid w:val="00410107"/>
    <w:rsid w:val="00412D2A"/>
    <w:rsid w:val="00426C16"/>
    <w:rsid w:val="00430E02"/>
    <w:rsid w:val="0043229B"/>
    <w:rsid w:val="00437CCD"/>
    <w:rsid w:val="00443328"/>
    <w:rsid w:val="00443E43"/>
    <w:rsid w:val="00452233"/>
    <w:rsid w:val="00460003"/>
    <w:rsid w:val="004612B0"/>
    <w:rsid w:val="00461526"/>
    <w:rsid w:val="004665A4"/>
    <w:rsid w:val="0047531A"/>
    <w:rsid w:val="00490E75"/>
    <w:rsid w:val="004940B2"/>
    <w:rsid w:val="004953CC"/>
    <w:rsid w:val="004A5A47"/>
    <w:rsid w:val="004A68B9"/>
    <w:rsid w:val="004C2882"/>
    <w:rsid w:val="004C4CF7"/>
    <w:rsid w:val="004C5A07"/>
    <w:rsid w:val="004D49D1"/>
    <w:rsid w:val="004F0433"/>
    <w:rsid w:val="004F766F"/>
    <w:rsid w:val="00505631"/>
    <w:rsid w:val="005140AC"/>
    <w:rsid w:val="00520580"/>
    <w:rsid w:val="00523B23"/>
    <w:rsid w:val="005477E6"/>
    <w:rsid w:val="00550AA7"/>
    <w:rsid w:val="005526D3"/>
    <w:rsid w:val="0055524D"/>
    <w:rsid w:val="005622C4"/>
    <w:rsid w:val="005843E0"/>
    <w:rsid w:val="0059632D"/>
    <w:rsid w:val="005A15C5"/>
    <w:rsid w:val="005A5AFB"/>
    <w:rsid w:val="005B5A4A"/>
    <w:rsid w:val="005C5260"/>
    <w:rsid w:val="005C5556"/>
    <w:rsid w:val="005C7447"/>
    <w:rsid w:val="005D34EA"/>
    <w:rsid w:val="005D565B"/>
    <w:rsid w:val="0063073B"/>
    <w:rsid w:val="006373ED"/>
    <w:rsid w:val="006565FF"/>
    <w:rsid w:val="00660D1F"/>
    <w:rsid w:val="00663618"/>
    <w:rsid w:val="0067074E"/>
    <w:rsid w:val="006710EF"/>
    <w:rsid w:val="00685866"/>
    <w:rsid w:val="006A1D60"/>
    <w:rsid w:val="006B2125"/>
    <w:rsid w:val="006B5F62"/>
    <w:rsid w:val="006C1C69"/>
    <w:rsid w:val="006C1DC1"/>
    <w:rsid w:val="006C6DA8"/>
    <w:rsid w:val="006E0B32"/>
    <w:rsid w:val="006E17E2"/>
    <w:rsid w:val="006E1821"/>
    <w:rsid w:val="006E7F58"/>
    <w:rsid w:val="006F10A9"/>
    <w:rsid w:val="00700088"/>
    <w:rsid w:val="00705C98"/>
    <w:rsid w:val="00712880"/>
    <w:rsid w:val="007312AD"/>
    <w:rsid w:val="00737D0A"/>
    <w:rsid w:val="0074487B"/>
    <w:rsid w:val="007474CD"/>
    <w:rsid w:val="007518A9"/>
    <w:rsid w:val="00753BC9"/>
    <w:rsid w:val="007608F2"/>
    <w:rsid w:val="00773946"/>
    <w:rsid w:val="00774E5D"/>
    <w:rsid w:val="0078140F"/>
    <w:rsid w:val="007848A5"/>
    <w:rsid w:val="007934F7"/>
    <w:rsid w:val="0079553F"/>
    <w:rsid w:val="007A5AD6"/>
    <w:rsid w:val="007A679C"/>
    <w:rsid w:val="007A7234"/>
    <w:rsid w:val="007B3C7D"/>
    <w:rsid w:val="007C1801"/>
    <w:rsid w:val="007C2AC4"/>
    <w:rsid w:val="007C36EF"/>
    <w:rsid w:val="007C384C"/>
    <w:rsid w:val="007C4845"/>
    <w:rsid w:val="007D1E5B"/>
    <w:rsid w:val="007D2590"/>
    <w:rsid w:val="007E55FE"/>
    <w:rsid w:val="007E768E"/>
    <w:rsid w:val="00802725"/>
    <w:rsid w:val="00807EC2"/>
    <w:rsid w:val="0083315D"/>
    <w:rsid w:val="00842130"/>
    <w:rsid w:val="00844245"/>
    <w:rsid w:val="00860DA9"/>
    <w:rsid w:val="0087229A"/>
    <w:rsid w:val="00872550"/>
    <w:rsid w:val="00874574"/>
    <w:rsid w:val="008769D1"/>
    <w:rsid w:val="0087724C"/>
    <w:rsid w:val="00881E8A"/>
    <w:rsid w:val="00897613"/>
    <w:rsid w:val="00897E18"/>
    <w:rsid w:val="008A1E20"/>
    <w:rsid w:val="008B0E5F"/>
    <w:rsid w:val="008B4B10"/>
    <w:rsid w:val="008C36E1"/>
    <w:rsid w:val="008C3AC9"/>
    <w:rsid w:val="008C3D86"/>
    <w:rsid w:val="008C7687"/>
    <w:rsid w:val="008D4651"/>
    <w:rsid w:val="008D6710"/>
    <w:rsid w:val="008D69EE"/>
    <w:rsid w:val="008E0AD7"/>
    <w:rsid w:val="008E674F"/>
    <w:rsid w:val="008F006E"/>
    <w:rsid w:val="008F2A0F"/>
    <w:rsid w:val="00910DBA"/>
    <w:rsid w:val="00914FC6"/>
    <w:rsid w:val="0091631F"/>
    <w:rsid w:val="009166F0"/>
    <w:rsid w:val="009205EC"/>
    <w:rsid w:val="00921931"/>
    <w:rsid w:val="00922EAA"/>
    <w:rsid w:val="00931D47"/>
    <w:rsid w:val="00932C72"/>
    <w:rsid w:val="00937E46"/>
    <w:rsid w:val="00942A92"/>
    <w:rsid w:val="009444CD"/>
    <w:rsid w:val="00951B5E"/>
    <w:rsid w:val="00953942"/>
    <w:rsid w:val="009543ED"/>
    <w:rsid w:val="00956DAD"/>
    <w:rsid w:val="009604C2"/>
    <w:rsid w:val="009618F8"/>
    <w:rsid w:val="0096337A"/>
    <w:rsid w:val="00972C42"/>
    <w:rsid w:val="009807F7"/>
    <w:rsid w:val="00995283"/>
    <w:rsid w:val="009A4B1A"/>
    <w:rsid w:val="009A5582"/>
    <w:rsid w:val="009B55D1"/>
    <w:rsid w:val="009B728A"/>
    <w:rsid w:val="00A00932"/>
    <w:rsid w:val="00A03B36"/>
    <w:rsid w:val="00A0728E"/>
    <w:rsid w:val="00A1299C"/>
    <w:rsid w:val="00A1796F"/>
    <w:rsid w:val="00A25010"/>
    <w:rsid w:val="00A36778"/>
    <w:rsid w:val="00A37B88"/>
    <w:rsid w:val="00A44C66"/>
    <w:rsid w:val="00A506BC"/>
    <w:rsid w:val="00A5587B"/>
    <w:rsid w:val="00A62A01"/>
    <w:rsid w:val="00A64965"/>
    <w:rsid w:val="00A726B4"/>
    <w:rsid w:val="00A825C2"/>
    <w:rsid w:val="00A85D1F"/>
    <w:rsid w:val="00AC5659"/>
    <w:rsid w:val="00AC6C2F"/>
    <w:rsid w:val="00AD78EE"/>
    <w:rsid w:val="00AF03EB"/>
    <w:rsid w:val="00AF35F0"/>
    <w:rsid w:val="00AF5812"/>
    <w:rsid w:val="00B020E7"/>
    <w:rsid w:val="00B06E6F"/>
    <w:rsid w:val="00B13B07"/>
    <w:rsid w:val="00B13B65"/>
    <w:rsid w:val="00B17248"/>
    <w:rsid w:val="00B23E5F"/>
    <w:rsid w:val="00B3157F"/>
    <w:rsid w:val="00B31A80"/>
    <w:rsid w:val="00B37284"/>
    <w:rsid w:val="00B42E4B"/>
    <w:rsid w:val="00B4307A"/>
    <w:rsid w:val="00B43A77"/>
    <w:rsid w:val="00B62185"/>
    <w:rsid w:val="00B73CC2"/>
    <w:rsid w:val="00B74BF8"/>
    <w:rsid w:val="00B80982"/>
    <w:rsid w:val="00B82C84"/>
    <w:rsid w:val="00B8300E"/>
    <w:rsid w:val="00B8473D"/>
    <w:rsid w:val="00B90150"/>
    <w:rsid w:val="00B929FC"/>
    <w:rsid w:val="00B97F78"/>
    <w:rsid w:val="00BB300A"/>
    <w:rsid w:val="00BC1F0A"/>
    <w:rsid w:val="00BC29F4"/>
    <w:rsid w:val="00BC5573"/>
    <w:rsid w:val="00BD17F0"/>
    <w:rsid w:val="00BE10A1"/>
    <w:rsid w:val="00BE3CAB"/>
    <w:rsid w:val="00BF372E"/>
    <w:rsid w:val="00BF76DD"/>
    <w:rsid w:val="00C04D2C"/>
    <w:rsid w:val="00C11690"/>
    <w:rsid w:val="00C20E75"/>
    <w:rsid w:val="00C32789"/>
    <w:rsid w:val="00C352D9"/>
    <w:rsid w:val="00C36BC3"/>
    <w:rsid w:val="00C40317"/>
    <w:rsid w:val="00C46337"/>
    <w:rsid w:val="00C50874"/>
    <w:rsid w:val="00C61F24"/>
    <w:rsid w:val="00C632DC"/>
    <w:rsid w:val="00C65AE0"/>
    <w:rsid w:val="00C67EBB"/>
    <w:rsid w:val="00C72EE3"/>
    <w:rsid w:val="00C832F5"/>
    <w:rsid w:val="00C90882"/>
    <w:rsid w:val="00C96DEA"/>
    <w:rsid w:val="00C97270"/>
    <w:rsid w:val="00CA0F6F"/>
    <w:rsid w:val="00CB074D"/>
    <w:rsid w:val="00CC2C4B"/>
    <w:rsid w:val="00CE2113"/>
    <w:rsid w:val="00CE22E4"/>
    <w:rsid w:val="00CE58CC"/>
    <w:rsid w:val="00CE5F74"/>
    <w:rsid w:val="00D067EE"/>
    <w:rsid w:val="00D1089C"/>
    <w:rsid w:val="00D326E7"/>
    <w:rsid w:val="00D3454C"/>
    <w:rsid w:val="00D51F25"/>
    <w:rsid w:val="00D52334"/>
    <w:rsid w:val="00D560BE"/>
    <w:rsid w:val="00D5684E"/>
    <w:rsid w:val="00D6778D"/>
    <w:rsid w:val="00D741A6"/>
    <w:rsid w:val="00D810D3"/>
    <w:rsid w:val="00D90EB1"/>
    <w:rsid w:val="00D93E26"/>
    <w:rsid w:val="00D94C54"/>
    <w:rsid w:val="00D95E59"/>
    <w:rsid w:val="00DA7887"/>
    <w:rsid w:val="00DA790B"/>
    <w:rsid w:val="00DB0724"/>
    <w:rsid w:val="00DC45DD"/>
    <w:rsid w:val="00DD5044"/>
    <w:rsid w:val="00DE0547"/>
    <w:rsid w:val="00DE4C0F"/>
    <w:rsid w:val="00DE5928"/>
    <w:rsid w:val="00DE60A9"/>
    <w:rsid w:val="00DE74A3"/>
    <w:rsid w:val="00DF495C"/>
    <w:rsid w:val="00E376F1"/>
    <w:rsid w:val="00E37F15"/>
    <w:rsid w:val="00E435DB"/>
    <w:rsid w:val="00E43846"/>
    <w:rsid w:val="00E51992"/>
    <w:rsid w:val="00E62E09"/>
    <w:rsid w:val="00E65329"/>
    <w:rsid w:val="00E73881"/>
    <w:rsid w:val="00E828AD"/>
    <w:rsid w:val="00E84D27"/>
    <w:rsid w:val="00E90726"/>
    <w:rsid w:val="00E9560C"/>
    <w:rsid w:val="00EA5995"/>
    <w:rsid w:val="00EA6CB2"/>
    <w:rsid w:val="00EA7FB2"/>
    <w:rsid w:val="00EC6ABD"/>
    <w:rsid w:val="00EC6F4C"/>
    <w:rsid w:val="00ED343A"/>
    <w:rsid w:val="00EE26D6"/>
    <w:rsid w:val="00EE614C"/>
    <w:rsid w:val="00EF5C4C"/>
    <w:rsid w:val="00F2024C"/>
    <w:rsid w:val="00F2166E"/>
    <w:rsid w:val="00F5051E"/>
    <w:rsid w:val="00F523C8"/>
    <w:rsid w:val="00F52770"/>
    <w:rsid w:val="00F5410F"/>
    <w:rsid w:val="00F54485"/>
    <w:rsid w:val="00F5490C"/>
    <w:rsid w:val="00F60B6E"/>
    <w:rsid w:val="00F636E9"/>
    <w:rsid w:val="00F67D12"/>
    <w:rsid w:val="00F73048"/>
    <w:rsid w:val="00F77BF4"/>
    <w:rsid w:val="00F81880"/>
    <w:rsid w:val="00F86A94"/>
    <w:rsid w:val="00FA36B6"/>
    <w:rsid w:val="00FC0F98"/>
    <w:rsid w:val="00FC6130"/>
    <w:rsid w:val="00FD543A"/>
    <w:rsid w:val="00FD7AF8"/>
    <w:rsid w:val="00FE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D19E9D4"/>
  <w15:chartTrackingRefBased/>
  <w15:docId w15:val="{51EE78F8-97B3-49ED-8D63-C136F559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5410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F5410F"/>
    <w:pPr>
      <w:tabs>
        <w:tab w:val="center" w:pos="4819"/>
        <w:tab w:val="right" w:pos="9638"/>
      </w:tabs>
    </w:pPr>
    <w:rPr>
      <w:lang w:val="x-none" w:eastAsia="x-none"/>
    </w:rPr>
  </w:style>
  <w:style w:type="character" w:styleId="Enfasigrassetto">
    <w:name w:val="Strong"/>
    <w:qFormat/>
    <w:rsid w:val="008C7687"/>
    <w:rPr>
      <w:b/>
      <w:bCs/>
    </w:rPr>
  </w:style>
  <w:style w:type="character" w:customStyle="1" w:styleId="hps">
    <w:name w:val="hps"/>
    <w:basedOn w:val="Carpredefinitoparagrafo"/>
    <w:rsid w:val="00B8300E"/>
  </w:style>
  <w:style w:type="character" w:styleId="Collegamentoipertestuale">
    <w:name w:val="Hyperlink"/>
    <w:rsid w:val="00B8300E"/>
    <w:rPr>
      <w:color w:val="0000FF"/>
      <w:u w:val="single"/>
    </w:rPr>
  </w:style>
  <w:style w:type="character" w:styleId="Collegamentovisitato">
    <w:name w:val="FollowedHyperlink"/>
    <w:rsid w:val="00C11690"/>
    <w:rPr>
      <w:color w:val="800080"/>
      <w:u w:val="single"/>
    </w:rPr>
  </w:style>
  <w:style w:type="table" w:styleId="Grigliatabella">
    <w:name w:val="Table Grid"/>
    <w:basedOn w:val="Tabellanormale"/>
    <w:rsid w:val="00DE7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EE614C"/>
    <w:rPr>
      <w:sz w:val="24"/>
      <w:szCs w:val="24"/>
    </w:rPr>
  </w:style>
  <w:style w:type="character" w:customStyle="1" w:styleId="markedcontent">
    <w:name w:val="markedcontent"/>
    <w:basedOn w:val="Carpredefinitoparagrafo"/>
    <w:rsid w:val="00BE3CAB"/>
  </w:style>
  <w:style w:type="character" w:customStyle="1" w:styleId="lrzxr">
    <w:name w:val="lrzxr"/>
    <w:basedOn w:val="Carpredefinitoparagrafo"/>
    <w:rsid w:val="00BE3CAB"/>
  </w:style>
  <w:style w:type="table" w:styleId="Tabellaeffetti3D3">
    <w:name w:val="Table 3D effects 3"/>
    <w:basedOn w:val="Tabellanormale"/>
    <w:rsid w:val="007B3C7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essunaspaziatura">
    <w:name w:val="No Spacing"/>
    <w:link w:val="NessunaspaziaturaCarattere"/>
    <w:uiPriority w:val="1"/>
    <w:qFormat/>
    <w:rsid w:val="004F0433"/>
    <w:rPr>
      <w:rFonts w:ascii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4F0433"/>
    <w:rPr>
      <w:rFonts w:ascii="Calibri" w:hAnsi="Calibri"/>
      <w:sz w:val="22"/>
      <w:szCs w:val="22"/>
      <w:lang w:val="it-IT" w:eastAsia="en-US" w:bidi="ar-SA"/>
    </w:rPr>
  </w:style>
  <w:style w:type="character" w:customStyle="1" w:styleId="IntestazioneCarattere">
    <w:name w:val="Intestazione Carattere"/>
    <w:link w:val="Intestazione"/>
    <w:uiPriority w:val="99"/>
    <w:rsid w:val="004F0433"/>
    <w:rPr>
      <w:sz w:val="24"/>
      <w:szCs w:val="24"/>
    </w:rPr>
  </w:style>
  <w:style w:type="character" w:styleId="Numeropagina">
    <w:name w:val="page number"/>
    <w:uiPriority w:val="99"/>
    <w:unhideWhenUsed/>
    <w:rsid w:val="004F0433"/>
    <w:rPr>
      <w:rFonts w:eastAsia="Times New Roman" w:cs="Times New Roman"/>
      <w:bCs w:val="0"/>
      <w:iCs w:val="0"/>
      <w:szCs w:val="22"/>
      <w:lang w:val="it-IT"/>
    </w:rPr>
  </w:style>
  <w:style w:type="paragraph" w:styleId="Paragrafoelenco">
    <w:name w:val="List Paragraph"/>
    <w:basedOn w:val="Normale"/>
    <w:uiPriority w:val="34"/>
    <w:qFormat/>
    <w:rsid w:val="007848A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C3AC9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A179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7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1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.sarconi@cert.ruparbasilicat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nce\Documents\Modelli%20di%20Office%20personalizzati\Area%20Tecnic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Area Tecnica</Template>
  <TotalTime>0</TotalTime>
  <Pages>2</Pages>
  <Words>334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3244</CharactersWithSpaces>
  <SharedDoc>false</SharedDoc>
  <HLinks>
    <vt:vector size="18" baseType="variant">
      <vt:variant>
        <vt:i4>7209054</vt:i4>
      </vt:variant>
      <vt:variant>
        <vt:i4>0</vt:i4>
      </vt:variant>
      <vt:variant>
        <vt:i4>0</vt:i4>
      </vt:variant>
      <vt:variant>
        <vt:i4>5</vt:i4>
      </vt:variant>
      <vt:variant>
        <vt:lpwstr>mailto:vincenzoscarano@yahoo.it</vt:lpwstr>
      </vt:variant>
      <vt:variant>
        <vt:lpwstr/>
      </vt:variant>
      <vt:variant>
        <vt:i4>6881373</vt:i4>
      </vt:variant>
      <vt:variant>
        <vt:i4>3</vt:i4>
      </vt:variant>
      <vt:variant>
        <vt:i4>0</vt:i4>
      </vt:variant>
      <vt:variant>
        <vt:i4>5</vt:i4>
      </vt:variant>
      <vt:variant>
        <vt:lpwstr>mailto:comune.sarconi@cert.ruparbasilicata.it</vt:lpwstr>
      </vt:variant>
      <vt:variant>
        <vt:lpwstr/>
      </vt:variant>
      <vt:variant>
        <vt:i4>6881373</vt:i4>
      </vt:variant>
      <vt:variant>
        <vt:i4>0</vt:i4>
      </vt:variant>
      <vt:variant>
        <vt:i4>0</vt:i4>
      </vt:variant>
      <vt:variant>
        <vt:i4>5</vt:i4>
      </vt:variant>
      <vt:variant>
        <vt:lpwstr>mailto:comune.sarconi@cert.ruparbasilicata.it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Vincenzo Scarano</dc:creator>
  <cp:keywords/>
  <cp:lastModifiedBy>Vincenzo Scarano</cp:lastModifiedBy>
  <cp:revision>8</cp:revision>
  <cp:lastPrinted>2022-11-09T16:19:00Z</cp:lastPrinted>
  <dcterms:created xsi:type="dcterms:W3CDTF">2026-03-08T14:32:00Z</dcterms:created>
  <dcterms:modified xsi:type="dcterms:W3CDTF">2026-09-21T09:32:00Z</dcterms:modified>
</cp:coreProperties>
</file>